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14:paraId="5725788C" w14:textId="77777777" w:rsidTr="002A752A">
        <w:trPr>
          <w:tblHeader/>
          <w:tblCellSpacing w:w="72" w:type="dxa"/>
        </w:trPr>
        <w:tc>
          <w:tcPr>
            <w:tcW w:w="6624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0899A15C" w14:textId="77777777" w:rsidR="000016A7" w:rsidRPr="00E4303F" w:rsidRDefault="000016A7" w:rsidP="00FE4BDB">
            <w:pPr>
              <w:pStyle w:val="Title"/>
              <w:spacing w:after="240"/>
              <w:rPr>
                <w:sz w:val="44"/>
                <w:szCs w:val="44"/>
              </w:rPr>
            </w:pPr>
            <w:r w:rsidRPr="00E4303F">
              <w:rPr>
                <w:sz w:val="44"/>
                <w:szCs w:val="44"/>
              </w:rPr>
              <w:t xml:space="preserve">CMSD TRANSPORTATION </w:t>
            </w:r>
          </w:p>
          <w:p w14:paraId="303F40DF" w14:textId="3BE4DAAE" w:rsidR="000016A7" w:rsidRPr="00E4303F" w:rsidRDefault="00E4303F" w:rsidP="00FE4BDB">
            <w:pPr>
              <w:pStyle w:val="Title"/>
              <w:spacing w:after="240"/>
              <w:rPr>
                <w:sz w:val="44"/>
                <w:szCs w:val="44"/>
              </w:rPr>
            </w:pPr>
            <w:r w:rsidRPr="00E4303F">
              <w:rPr>
                <w:sz w:val="44"/>
                <w:szCs w:val="44"/>
              </w:rPr>
              <w:t>school bus</w:t>
            </w:r>
            <w:r>
              <w:rPr>
                <w:sz w:val="44"/>
                <w:szCs w:val="44"/>
              </w:rPr>
              <w:t xml:space="preserve"> enrollment</w:t>
            </w:r>
            <w:r w:rsidRPr="00E4303F">
              <w:rPr>
                <w:sz w:val="44"/>
                <w:szCs w:val="44"/>
              </w:rPr>
              <w:t xml:space="preserve"> </w:t>
            </w:r>
            <w:r w:rsidR="000016A7" w:rsidRPr="00E4303F">
              <w:rPr>
                <w:sz w:val="44"/>
                <w:szCs w:val="44"/>
              </w:rPr>
              <w:t xml:space="preserve"> </w:t>
            </w:r>
          </w:p>
          <w:p w14:paraId="0CA1FA99" w14:textId="77777777" w:rsidR="00FE4BDB" w:rsidRPr="00E4303F" w:rsidRDefault="000016A7" w:rsidP="00FE4BDB">
            <w:pPr>
              <w:pStyle w:val="Title"/>
              <w:spacing w:after="240"/>
              <w:rPr>
                <w:sz w:val="44"/>
                <w:szCs w:val="44"/>
              </w:rPr>
            </w:pPr>
            <w:r w:rsidRPr="00E4303F">
              <w:rPr>
                <w:sz w:val="44"/>
                <w:szCs w:val="44"/>
              </w:rPr>
              <w:t>2023-2024</w:t>
            </w:r>
          </w:p>
          <w:p w14:paraId="23A743D6" w14:textId="1EF49303" w:rsidR="000016A7" w:rsidRPr="00A22FFF" w:rsidRDefault="000016A7" w:rsidP="00FE4BDB">
            <w:pPr>
              <w:pStyle w:val="Title"/>
              <w:spacing w:after="240"/>
              <w:rPr>
                <w:sz w:val="44"/>
                <w:szCs w:val="44"/>
              </w:rPr>
            </w:pPr>
            <w:r w:rsidRPr="00A22FFF">
              <w:rPr>
                <w:sz w:val="44"/>
                <w:szCs w:val="44"/>
              </w:rPr>
              <w:t>May 30 – july 10, 2023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36E3AB0A" w14:textId="185CD1E4" w:rsidR="00FE4BDB" w:rsidRPr="00A62AD4" w:rsidRDefault="000016A7" w:rsidP="00041E3D">
            <w:pPr>
              <w:pStyle w:val="Subtitle"/>
              <w:spacing w:after="240"/>
            </w:pPr>
            <w:r>
              <w:rPr>
                <w:noProof/>
              </w:rPr>
              <w:drawing>
                <wp:inline distT="0" distB="0" distL="0" distR="0" wp14:anchorId="01752258" wp14:editId="511AE727">
                  <wp:extent cx="2123724" cy="600075"/>
                  <wp:effectExtent l="0" t="0" r="0" b="0"/>
                  <wp:docPr id="60648201" name="Picture 2" descr="Cleveland Metropolitan School Distric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eveland Metropolitan School Distric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59" cy="60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AD4" w:rsidRPr="00A62AD4" w14:paraId="491F9B9F" w14:textId="77777777" w:rsidTr="00A62AD4">
        <w:trPr>
          <w:tblCellSpacing w:w="72" w:type="dxa"/>
        </w:trPr>
        <w:tc>
          <w:tcPr>
            <w:tcW w:w="6624" w:type="dxa"/>
            <w:shd w:val="clear" w:color="auto" w:fill="auto"/>
            <w:tcMar>
              <w:right w:w="259" w:type="dxa"/>
            </w:tcMar>
          </w:tcPr>
          <w:p w14:paraId="538E6B80" w14:textId="77777777" w:rsidR="00A62AD4" w:rsidRPr="00A62AD4" w:rsidRDefault="00A62AD4" w:rsidP="00A62AD4">
            <w:pPr>
              <w:pStyle w:val="Photo"/>
              <w:spacing w:line="259" w:lineRule="auto"/>
            </w:pPr>
            <w:r w:rsidRPr="00A62AD4">
              <w:rPr>
                <w:noProof/>
                <w:lang w:eastAsia="en-US"/>
              </w:rPr>
              <w:drawing>
                <wp:inline distT="0" distB="0" distL="0" distR="0" wp14:anchorId="4D7890B6" wp14:editId="3950BCCC">
                  <wp:extent cx="4190999" cy="2638425"/>
                  <wp:effectExtent l="0" t="0" r="635" b="0"/>
                  <wp:docPr id="4" name="Picture 4" descr="Children getting on school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hildren getting on school bu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582" cy="264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EE2C5" w14:textId="175A7A49" w:rsidR="00A62AD4" w:rsidRPr="00A22FFF" w:rsidRDefault="000016A7" w:rsidP="00A22FFF">
            <w:pPr>
              <w:pStyle w:val="Heading2"/>
              <w:jc w:val="center"/>
              <w:rPr>
                <w:b/>
                <w:bCs/>
              </w:rPr>
            </w:pPr>
            <w:r w:rsidRPr="00A22FFF">
              <w:rPr>
                <w:b/>
                <w:bCs/>
              </w:rPr>
              <w:t>ATTENTION PARENTS &amp; GUARDIANS</w:t>
            </w:r>
          </w:p>
          <w:p w14:paraId="4B0E6E2A" w14:textId="700E2118" w:rsidR="00A62AD4" w:rsidRPr="00E4303F" w:rsidRDefault="000016A7" w:rsidP="000016A7">
            <w:pPr>
              <w:pStyle w:val="Heading3"/>
              <w:numPr>
                <w:ilvl w:val="0"/>
                <w:numId w:val="11"/>
              </w:numPr>
              <w:rPr>
                <w:color w:val="000000" w:themeColor="text1"/>
                <w:sz w:val="24"/>
              </w:rPr>
            </w:pPr>
            <w:r w:rsidRPr="00E4303F">
              <w:rPr>
                <w:color w:val="000000" w:themeColor="text1"/>
                <w:sz w:val="24"/>
              </w:rPr>
              <w:t>To be more efficient with our transportation services, we are requ</w:t>
            </w:r>
            <w:r w:rsidR="00D42E0C" w:rsidRPr="00E4303F">
              <w:rPr>
                <w:color w:val="000000" w:themeColor="text1"/>
                <w:sz w:val="24"/>
              </w:rPr>
              <w:t>ir</w:t>
            </w:r>
            <w:r w:rsidRPr="00E4303F">
              <w:rPr>
                <w:color w:val="000000" w:themeColor="text1"/>
                <w:sz w:val="24"/>
              </w:rPr>
              <w:t xml:space="preserve">ing parents to </w:t>
            </w:r>
            <w:r w:rsidRPr="00E4303F">
              <w:rPr>
                <w:b/>
                <w:bCs/>
                <w:color w:val="000000" w:themeColor="text1"/>
                <w:sz w:val="24"/>
              </w:rPr>
              <w:t>OPT-IN</w:t>
            </w:r>
            <w:r w:rsidRPr="00E4303F">
              <w:rPr>
                <w:color w:val="000000" w:themeColor="text1"/>
                <w:sz w:val="24"/>
              </w:rPr>
              <w:t xml:space="preserve"> for school bus transportation for the 2023-2024 school year.  </w:t>
            </w:r>
          </w:p>
          <w:p w14:paraId="788CC40E" w14:textId="3156962C" w:rsidR="000016A7" w:rsidRPr="00E4303F" w:rsidRDefault="000016A7" w:rsidP="000016A7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E4303F">
              <w:rPr>
                <w:color w:val="000000" w:themeColor="text1"/>
              </w:rPr>
              <w:t>This is for all Cleveland residents who are eligible for transportation.</w:t>
            </w:r>
          </w:p>
          <w:p w14:paraId="640A8DDF" w14:textId="28FA3469" w:rsidR="000016A7" w:rsidRPr="00E4303F" w:rsidRDefault="000016A7" w:rsidP="000016A7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E4303F">
              <w:rPr>
                <w:color w:val="000000" w:themeColor="text1"/>
              </w:rPr>
              <w:t xml:space="preserve">Families will have the opportunity to </w:t>
            </w:r>
            <w:r w:rsidRPr="00E4303F">
              <w:rPr>
                <w:b/>
                <w:bCs/>
                <w:color w:val="000000" w:themeColor="text1"/>
              </w:rPr>
              <w:t>OPT-IN</w:t>
            </w:r>
            <w:r w:rsidRPr="00E4303F">
              <w:rPr>
                <w:color w:val="000000" w:themeColor="text1"/>
              </w:rPr>
              <w:t xml:space="preserve"> for AM transportation, PM transportation, or </w:t>
            </w:r>
            <w:r w:rsidR="00D42E0C" w:rsidRPr="00E4303F">
              <w:rPr>
                <w:color w:val="000000" w:themeColor="text1"/>
              </w:rPr>
              <w:t>ROUNDTRIP</w:t>
            </w:r>
            <w:r w:rsidRPr="00E4303F">
              <w:rPr>
                <w:color w:val="000000" w:themeColor="text1"/>
              </w:rPr>
              <w:t>.</w:t>
            </w:r>
          </w:p>
          <w:p w14:paraId="0307D5CF" w14:textId="77777777" w:rsidR="00A62AD4" w:rsidRPr="00E4303F" w:rsidRDefault="000016A7" w:rsidP="00A22FFF">
            <w:pPr>
              <w:pStyle w:val="ListParagraph"/>
              <w:numPr>
                <w:ilvl w:val="0"/>
                <w:numId w:val="11"/>
              </w:numPr>
            </w:pPr>
            <w:r w:rsidRPr="00E4303F">
              <w:rPr>
                <w:color w:val="000000" w:themeColor="text1"/>
              </w:rPr>
              <w:t>To register for school bus transportation, point your cell phone or computer camera at the QR Code and complete the form online before the deadline.</w:t>
            </w:r>
          </w:p>
          <w:p w14:paraId="73299BEE" w14:textId="2ACA437E" w:rsidR="00E4303F" w:rsidRPr="00A62AD4" w:rsidRDefault="00E4303F" w:rsidP="00A22FFF">
            <w:pPr>
              <w:pStyle w:val="ListParagraph"/>
              <w:numPr>
                <w:ilvl w:val="0"/>
                <w:numId w:val="11"/>
              </w:numPr>
            </w:pPr>
            <w:r>
              <w:rPr>
                <w:color w:val="000000" w:themeColor="text1"/>
              </w:rPr>
              <w:t xml:space="preserve">We know circumstances change throughout the year.  Parents will always </w:t>
            </w:r>
            <w:proofErr w:type="gramStart"/>
            <w:r>
              <w:rPr>
                <w:color w:val="000000" w:themeColor="text1"/>
              </w:rPr>
              <w:t>have the opportunity to</w:t>
            </w:r>
            <w:proofErr w:type="gramEnd"/>
            <w:r>
              <w:rPr>
                <w:color w:val="000000" w:themeColor="text1"/>
              </w:rPr>
              <w:t xml:space="preserve"> change their transportation request after July 10 by contacting 216-838-4BUS (4287).  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auto"/>
          </w:tcPr>
          <w:p w14:paraId="1E4FDC38" w14:textId="15910626" w:rsidR="00A62AD4" w:rsidRPr="00A62AD4" w:rsidRDefault="000016A7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CD949A4" wp14:editId="31D3D40E">
                  <wp:extent cx="2442845" cy="2638425"/>
                  <wp:effectExtent l="0" t="0" r="0" b="9525"/>
                  <wp:docPr id="1560482599" name="Picture 1" descr="Students getting off bu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udents getting off bu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01367" w14:textId="146C6AD3" w:rsidR="00A62AD4" w:rsidRPr="00A62AD4" w:rsidRDefault="000016A7" w:rsidP="000016A7">
            <w:pPr>
              <w:pStyle w:val="Heading1"/>
              <w:jc w:val="center"/>
            </w:pPr>
            <w:r>
              <w:t>Scan Me</w:t>
            </w:r>
          </w:p>
          <w:p w14:paraId="7BB5460F" w14:textId="088BC21C" w:rsidR="00A62AD4" w:rsidRPr="00A62AD4" w:rsidRDefault="000016A7" w:rsidP="00A62AD4">
            <w:pPr>
              <w:pStyle w:val="Heading4"/>
            </w:pPr>
            <w:r>
              <w:rPr>
                <w:noProof/>
              </w:rPr>
              <w:drawing>
                <wp:inline distT="0" distB="0" distL="0" distR="0" wp14:anchorId="31AC2FA5" wp14:editId="44132891">
                  <wp:extent cx="2419350" cy="2143125"/>
                  <wp:effectExtent l="0" t="0" r="0" b="9525"/>
                  <wp:docPr id="1077275819" name="Picture 1077275819" descr="A picture containing pattern, art, sti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399105" name="Picture 1" descr="A picture containing pattern, art, stit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95DA5" w14:textId="77777777" w:rsidR="00A62AD4" w:rsidRDefault="00A62AD4" w:rsidP="00A62AD4">
            <w:pPr>
              <w:pStyle w:val="Phone"/>
            </w:pPr>
          </w:p>
          <w:p w14:paraId="07FCE163" w14:textId="77777777" w:rsidR="000016A7" w:rsidRDefault="00D42E0C" w:rsidP="000016A7">
            <w:pPr>
              <w:jc w:val="center"/>
              <w:rPr>
                <w:b/>
                <w:bCs/>
                <w:color w:val="595959" w:themeColor="text1" w:themeTint="A6"/>
                <w:sz w:val="32"/>
                <w:szCs w:val="32"/>
              </w:rPr>
            </w:pPr>
            <w:r w:rsidRPr="00D42E0C">
              <w:rPr>
                <w:b/>
                <w:bCs/>
                <w:color w:val="595959" w:themeColor="text1" w:themeTint="A6"/>
                <w:sz w:val="32"/>
                <w:szCs w:val="32"/>
              </w:rPr>
              <w:t>Opt-In Enrollment Period</w:t>
            </w:r>
          </w:p>
          <w:p w14:paraId="610648B1" w14:textId="202F3743" w:rsidR="00D42E0C" w:rsidRPr="000016A7" w:rsidRDefault="00D42E0C" w:rsidP="000016A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595959" w:themeColor="text1" w:themeTint="A6"/>
                <w:sz w:val="32"/>
                <w:szCs w:val="32"/>
              </w:rPr>
              <w:t>May 30 – July 10, 2023</w:t>
            </w:r>
          </w:p>
        </w:tc>
      </w:tr>
    </w:tbl>
    <w:p w14:paraId="5CA1FD20" w14:textId="77777777" w:rsidR="00A62AD4" w:rsidRPr="00A62AD4" w:rsidRDefault="00A62AD4" w:rsidP="00547B35">
      <w:pPr>
        <w:pStyle w:val="NoSpacing"/>
      </w:pPr>
    </w:p>
    <w:sectPr w:rsidR="00A62AD4" w:rsidRPr="00A62AD4" w:rsidSect="00A62AD4">
      <w:footerReference w:type="default" r:id="rId11"/>
      <w:pgSz w:w="12240" w:h="15840"/>
      <w:pgMar w:top="72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05545" w14:textId="77777777" w:rsidR="001C1E29" w:rsidRDefault="001C1E29">
      <w:pPr>
        <w:spacing w:after="0" w:line="240" w:lineRule="auto"/>
      </w:pPr>
      <w:r>
        <w:separator/>
      </w:r>
    </w:p>
  </w:endnote>
  <w:endnote w:type="continuationSeparator" w:id="0">
    <w:p w14:paraId="04F01E3A" w14:textId="77777777" w:rsidR="001C1E29" w:rsidRDefault="001C1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F64A6" w14:textId="77777777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A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4FDD1" w14:textId="77777777" w:rsidR="001C1E29" w:rsidRDefault="001C1E29">
      <w:pPr>
        <w:spacing w:after="0" w:line="240" w:lineRule="auto"/>
      </w:pPr>
      <w:r>
        <w:separator/>
      </w:r>
    </w:p>
  </w:footnote>
  <w:footnote w:type="continuationSeparator" w:id="0">
    <w:p w14:paraId="2F68697F" w14:textId="77777777" w:rsidR="001C1E29" w:rsidRDefault="001C1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94788D"/>
    <w:multiLevelType w:val="hybridMultilevel"/>
    <w:tmpl w:val="C28AC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112950">
    <w:abstractNumId w:val="9"/>
  </w:num>
  <w:num w:numId="2" w16cid:durableId="207229928">
    <w:abstractNumId w:val="7"/>
  </w:num>
  <w:num w:numId="3" w16cid:durableId="110248216">
    <w:abstractNumId w:val="6"/>
  </w:num>
  <w:num w:numId="4" w16cid:durableId="1706589722">
    <w:abstractNumId w:val="5"/>
  </w:num>
  <w:num w:numId="5" w16cid:durableId="1281109811">
    <w:abstractNumId w:val="4"/>
  </w:num>
  <w:num w:numId="6" w16cid:durableId="28115600">
    <w:abstractNumId w:val="8"/>
  </w:num>
  <w:num w:numId="7" w16cid:durableId="152768230">
    <w:abstractNumId w:val="3"/>
  </w:num>
  <w:num w:numId="8" w16cid:durableId="1738893117">
    <w:abstractNumId w:val="2"/>
  </w:num>
  <w:num w:numId="9" w16cid:durableId="1400202772">
    <w:abstractNumId w:val="1"/>
  </w:num>
  <w:num w:numId="10" w16cid:durableId="2050954673">
    <w:abstractNumId w:val="0"/>
  </w:num>
  <w:num w:numId="11" w16cid:durableId="2870071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6A7"/>
    <w:rsid w:val="000016A7"/>
    <w:rsid w:val="000351C0"/>
    <w:rsid w:val="001635C3"/>
    <w:rsid w:val="001C1E29"/>
    <w:rsid w:val="00212FC8"/>
    <w:rsid w:val="002A752A"/>
    <w:rsid w:val="002F5AB8"/>
    <w:rsid w:val="003640D2"/>
    <w:rsid w:val="00373061"/>
    <w:rsid w:val="0039607E"/>
    <w:rsid w:val="003A1681"/>
    <w:rsid w:val="003F34EC"/>
    <w:rsid w:val="004A152B"/>
    <w:rsid w:val="00547B35"/>
    <w:rsid w:val="00597246"/>
    <w:rsid w:val="00604635"/>
    <w:rsid w:val="00620788"/>
    <w:rsid w:val="00661932"/>
    <w:rsid w:val="00760B8C"/>
    <w:rsid w:val="00776147"/>
    <w:rsid w:val="00791271"/>
    <w:rsid w:val="007E689D"/>
    <w:rsid w:val="00840850"/>
    <w:rsid w:val="00891ADC"/>
    <w:rsid w:val="008D5551"/>
    <w:rsid w:val="00A22FFF"/>
    <w:rsid w:val="00A62AD4"/>
    <w:rsid w:val="00A62DE4"/>
    <w:rsid w:val="00A63E63"/>
    <w:rsid w:val="00A83F67"/>
    <w:rsid w:val="00B049A7"/>
    <w:rsid w:val="00B17A07"/>
    <w:rsid w:val="00B862AA"/>
    <w:rsid w:val="00BA21E7"/>
    <w:rsid w:val="00C73579"/>
    <w:rsid w:val="00C846F3"/>
    <w:rsid w:val="00D42E0C"/>
    <w:rsid w:val="00D91B70"/>
    <w:rsid w:val="00DB195B"/>
    <w:rsid w:val="00E27C48"/>
    <w:rsid w:val="00E4303F"/>
    <w:rsid w:val="00E85770"/>
    <w:rsid w:val="00F176B5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121347"/>
  <w15:chartTrackingRefBased/>
  <w15:docId w15:val="{94B02A6D-C955-4748-9E81-D054A58F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eldtech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Fieldtech</dc:creator>
  <cp:keywords/>
  <dc:description/>
  <cp:lastModifiedBy>Beth A Hartzell</cp:lastModifiedBy>
  <cp:revision>2</cp:revision>
  <cp:lastPrinted>2023-05-25T14:54:00Z</cp:lastPrinted>
  <dcterms:created xsi:type="dcterms:W3CDTF">2023-05-25T14:56:00Z</dcterms:created>
  <dcterms:modified xsi:type="dcterms:W3CDTF">2023-05-25T14:56:00Z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